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CC4" w:rsidRDefault="00BF6CC4"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P" style="position:absolute;margin-left:45.4pt;margin-top:-12.35pt;width:41.25pt;height:51.75pt;z-index:-251658240;visibility:visible">
            <v:imagedata r:id="rId5" o:title=""/>
          </v:shape>
        </w:pict>
      </w:r>
      <w:r>
        <w:t xml:space="preserve">                                                            </w:t>
      </w:r>
    </w:p>
    <w:p w:rsidR="00BF6CC4" w:rsidRDefault="00BF6CC4">
      <w:pPr>
        <w:rPr>
          <w:rFonts w:ascii="Arial" w:hAnsi="Arial" w:cs="Arial"/>
          <w:sz w:val="32"/>
          <w:szCs w:val="32"/>
        </w:rPr>
      </w:pPr>
      <w:r>
        <w:t xml:space="preserve">                                      </w:t>
      </w:r>
      <w:r w:rsidRPr="00C51D6D">
        <w:rPr>
          <w:rFonts w:ascii="Arial" w:hAnsi="Arial" w:cs="Arial"/>
          <w:sz w:val="32"/>
          <w:szCs w:val="32"/>
        </w:rPr>
        <w:t>Stavební bytové družstvo občanů Průkopník</w:t>
      </w:r>
    </w:p>
    <w:p w:rsidR="00BF6CC4" w:rsidRPr="00C914A7" w:rsidRDefault="00BF6CC4" w:rsidP="002E6AF1">
      <w:pPr>
        <w:spacing w:after="0" w:line="240" w:lineRule="auto"/>
        <w:jc w:val="center"/>
        <w:rPr>
          <w:i/>
          <w:iCs/>
          <w:color w:val="0070C0"/>
        </w:rPr>
      </w:pPr>
      <w:r w:rsidRPr="002E6AF1">
        <w:rPr>
          <w:b/>
          <w:bCs/>
          <w:sz w:val="28"/>
          <w:szCs w:val="28"/>
        </w:rPr>
        <w:t>Oznámení</w:t>
      </w:r>
      <w:r>
        <w:rPr>
          <w:b/>
          <w:bCs/>
          <w:sz w:val="28"/>
          <w:szCs w:val="28"/>
        </w:rPr>
        <w:t xml:space="preserve"> o</w:t>
      </w:r>
      <w:r w:rsidRPr="002E6AF1">
        <w:rPr>
          <w:b/>
          <w:bCs/>
          <w:sz w:val="28"/>
          <w:szCs w:val="28"/>
        </w:rPr>
        <w:t xml:space="preserve"> rozhodnutí „per rollam“</w:t>
      </w:r>
      <w:r>
        <w:rPr>
          <w:b/>
          <w:bCs/>
          <w:sz w:val="28"/>
          <w:szCs w:val="28"/>
        </w:rPr>
        <w:t>členů samosprávy č. ………</w:t>
      </w:r>
      <w:r w:rsidRPr="002E6AF1">
        <w:rPr>
          <w:b/>
          <w:bCs/>
          <w:sz w:val="28"/>
          <w:szCs w:val="28"/>
        </w:rPr>
        <w:t xml:space="preserve"> </w:t>
      </w:r>
    </w:p>
    <w:p w:rsidR="00BF6CC4" w:rsidRDefault="00BF6CC4" w:rsidP="002E6AF1">
      <w:pPr>
        <w:rPr>
          <w:rFonts w:ascii="Arial" w:hAnsi="Arial" w:cs="Arial"/>
        </w:rPr>
      </w:pPr>
    </w:p>
    <w:p w:rsidR="00BF6CC4" w:rsidRPr="002E6AF1" w:rsidRDefault="00BF6CC4" w:rsidP="002E6AF1">
      <w:pPr>
        <w:rPr>
          <w:rFonts w:ascii="Arial" w:hAnsi="Arial" w:cs="Arial"/>
        </w:rPr>
      </w:pPr>
      <w:r w:rsidRPr="002E6AF1">
        <w:rPr>
          <w:rFonts w:ascii="Arial" w:hAnsi="Arial" w:cs="Arial"/>
        </w:rPr>
        <w:t>Vážení členové samosprávy č. …..</w:t>
      </w:r>
    </w:p>
    <w:p w:rsidR="00BF6CC4" w:rsidRPr="002E6AF1" w:rsidRDefault="00BF6CC4" w:rsidP="002E6AF1">
      <w:pPr>
        <w:jc w:val="both"/>
        <w:rPr>
          <w:rFonts w:ascii="Arial" w:hAnsi="Arial" w:cs="Arial"/>
        </w:rPr>
      </w:pPr>
      <w:r w:rsidRPr="002E6AF1">
        <w:rPr>
          <w:rFonts w:ascii="Arial" w:hAnsi="Arial" w:cs="Arial"/>
        </w:rPr>
        <w:t xml:space="preserve">oznamujeme Vám, že dne ................ uplynul poslední den lhůty pro vyjádření k návrhu na hlasování „per rollam“ </w:t>
      </w:r>
      <w:r w:rsidRPr="002E6AF1">
        <w:rPr>
          <w:rFonts w:ascii="Arial" w:hAnsi="Arial" w:cs="Arial"/>
          <w:i/>
          <w:iCs/>
          <w:color w:val="244061"/>
        </w:rPr>
        <w:t xml:space="preserve"> </w:t>
      </w:r>
      <w:r w:rsidRPr="002E6AF1">
        <w:rPr>
          <w:rFonts w:ascii="Arial" w:hAnsi="Arial" w:cs="Arial"/>
        </w:rPr>
        <w:t xml:space="preserve">Ve stanovené lhůtě bylo doručeno vyjádření od </w:t>
      </w:r>
      <w:r w:rsidRPr="0039023F">
        <w:rPr>
          <w:rFonts w:ascii="Arial" w:hAnsi="Arial" w:cs="Arial"/>
        </w:rPr>
        <w:t>…..… členů</w:t>
      </w:r>
      <w:r w:rsidRPr="002E6AF1">
        <w:rPr>
          <w:rFonts w:ascii="Arial" w:hAnsi="Arial" w:cs="Arial"/>
        </w:rPr>
        <w:t xml:space="preserve"> s …… hlasy a …… </w:t>
      </w:r>
      <w:r w:rsidRPr="002E6AF1">
        <w:rPr>
          <w:rFonts w:ascii="Arial" w:hAnsi="Arial" w:cs="Arial"/>
          <w:color w:val="244061"/>
        </w:rPr>
        <w:t xml:space="preserve"> </w:t>
      </w:r>
      <w:r w:rsidRPr="0039023F">
        <w:rPr>
          <w:rFonts w:ascii="Arial" w:hAnsi="Arial" w:cs="Arial"/>
        </w:rPr>
        <w:t>členů s</w:t>
      </w:r>
      <w:r w:rsidRPr="002E6AF1">
        <w:rPr>
          <w:rFonts w:ascii="Arial" w:hAnsi="Arial" w:cs="Arial"/>
        </w:rPr>
        <w:t xml:space="preserve"> …… hlasy se nevyjádřilo. Výsledek hlasování: </w:t>
      </w:r>
    </w:p>
    <w:p w:rsidR="00BF6CC4" w:rsidRPr="002E6AF1" w:rsidRDefault="00BF6CC4" w:rsidP="002E6AF1">
      <w:pPr>
        <w:spacing w:after="0" w:line="240" w:lineRule="auto"/>
        <w:jc w:val="both"/>
        <w:rPr>
          <w:rFonts w:ascii="Arial" w:hAnsi="Arial" w:cs="Arial"/>
        </w:rPr>
      </w:pPr>
      <w:r w:rsidRPr="002E6AF1">
        <w:rPr>
          <w:rFonts w:ascii="Arial" w:hAnsi="Arial" w:cs="Arial"/>
        </w:rPr>
        <w:t>Pro přijetí návrhu uvedeného pod bodem 1: .......... hlasů, tj. .........% z celkového počtu ......... hlasů</w:t>
      </w:r>
    </w:p>
    <w:p w:rsidR="00BF6CC4" w:rsidRPr="002E6AF1" w:rsidRDefault="00BF6CC4" w:rsidP="002E6AF1">
      <w:pPr>
        <w:spacing w:after="0" w:line="240" w:lineRule="auto"/>
        <w:jc w:val="both"/>
        <w:rPr>
          <w:rFonts w:ascii="Arial" w:hAnsi="Arial" w:cs="Arial"/>
        </w:rPr>
      </w:pPr>
      <w:r w:rsidRPr="002E6AF1">
        <w:rPr>
          <w:rFonts w:ascii="Arial" w:hAnsi="Arial" w:cs="Arial"/>
        </w:rPr>
        <w:t>Proti přijetí návrhu uvedeného pod bodem 1: .......... hlasů, tj. .........% z celkového počtu ......... hlasů</w:t>
      </w:r>
    </w:p>
    <w:p w:rsidR="00BF6CC4" w:rsidRPr="002E6AF1" w:rsidRDefault="00BF6CC4" w:rsidP="002E6AF1">
      <w:pPr>
        <w:spacing w:after="0" w:line="240" w:lineRule="auto"/>
        <w:jc w:val="both"/>
        <w:rPr>
          <w:rFonts w:ascii="Arial" w:hAnsi="Arial" w:cs="Arial"/>
          <w:i/>
          <w:iCs/>
          <w:color w:val="0070C0"/>
        </w:rPr>
      </w:pPr>
      <w:r w:rsidRPr="0039023F">
        <w:rPr>
          <w:rFonts w:ascii="Arial" w:hAnsi="Arial" w:cs="Arial"/>
          <w:i/>
          <w:iCs/>
          <w:color w:val="0070C0"/>
        </w:rPr>
        <w:t>(Pozor! K hlasům proti přijetí návrhu se započítávají i hlasy těch, kteří se zdrželi. Lze příp. doplnit o informaci, kolik členů hlasovalo proti výslovně a kolik jich hlasovalo proti tím, že se nevyjádřilo).</w:t>
      </w:r>
    </w:p>
    <w:p w:rsidR="00BF6CC4" w:rsidRDefault="00BF6CC4" w:rsidP="002E6AF1">
      <w:pPr>
        <w:spacing w:after="0" w:line="240" w:lineRule="auto"/>
        <w:jc w:val="both"/>
        <w:rPr>
          <w:rFonts w:ascii="Arial" w:hAnsi="Arial" w:cs="Arial"/>
        </w:rPr>
      </w:pPr>
    </w:p>
    <w:p w:rsidR="00BF6CC4" w:rsidRPr="0039023F" w:rsidRDefault="00BF6CC4" w:rsidP="002E6AF1">
      <w:pPr>
        <w:spacing w:after="0" w:line="240" w:lineRule="auto"/>
        <w:jc w:val="both"/>
        <w:rPr>
          <w:rFonts w:ascii="Arial" w:hAnsi="Arial" w:cs="Arial"/>
        </w:rPr>
      </w:pPr>
      <w:r w:rsidRPr="002E6AF1">
        <w:rPr>
          <w:rFonts w:ascii="Arial" w:hAnsi="Arial" w:cs="Arial"/>
        </w:rPr>
        <w:t xml:space="preserve">Návrh </w:t>
      </w:r>
      <w:r w:rsidRPr="0039023F">
        <w:rPr>
          <w:rFonts w:ascii="Arial" w:hAnsi="Arial" w:cs="Arial"/>
          <w:color w:val="244061"/>
        </w:rPr>
        <w:t>byl/nebyl</w:t>
      </w:r>
      <w:r w:rsidRPr="0039023F">
        <w:rPr>
          <w:rFonts w:ascii="Arial" w:hAnsi="Arial" w:cs="Arial"/>
        </w:rPr>
        <w:t xml:space="preserve"> přijat. </w:t>
      </w:r>
    </w:p>
    <w:p w:rsidR="00BF6CC4" w:rsidRPr="0039023F" w:rsidRDefault="00BF6CC4" w:rsidP="002E6AF1">
      <w:pPr>
        <w:spacing w:after="0" w:line="240" w:lineRule="auto"/>
        <w:jc w:val="both"/>
        <w:rPr>
          <w:rFonts w:ascii="Arial" w:hAnsi="Arial" w:cs="Arial"/>
        </w:rPr>
      </w:pPr>
    </w:p>
    <w:p w:rsidR="00BF6CC4" w:rsidRPr="0039023F" w:rsidRDefault="00BF6CC4" w:rsidP="002E6AF1">
      <w:pPr>
        <w:spacing w:after="0" w:line="240" w:lineRule="auto"/>
        <w:jc w:val="both"/>
        <w:rPr>
          <w:rFonts w:ascii="Arial" w:hAnsi="Arial" w:cs="Arial"/>
        </w:rPr>
      </w:pPr>
      <w:r w:rsidRPr="0039023F">
        <w:rPr>
          <w:rFonts w:ascii="Arial" w:hAnsi="Arial" w:cs="Arial"/>
        </w:rPr>
        <w:t>Pro přijetí návrhu uvedeného pod bodem 2: .......... hlasů, tj. .........% z celkového počtu ......... hlasů</w:t>
      </w:r>
    </w:p>
    <w:p w:rsidR="00BF6CC4" w:rsidRPr="0039023F" w:rsidRDefault="00BF6CC4" w:rsidP="002E6AF1">
      <w:pPr>
        <w:spacing w:after="0" w:line="240" w:lineRule="auto"/>
        <w:jc w:val="both"/>
        <w:rPr>
          <w:rFonts w:ascii="Arial" w:hAnsi="Arial" w:cs="Arial"/>
        </w:rPr>
      </w:pPr>
      <w:r w:rsidRPr="0039023F">
        <w:rPr>
          <w:rFonts w:ascii="Arial" w:hAnsi="Arial" w:cs="Arial"/>
        </w:rPr>
        <w:t>Proti přijetí návrhu uvedeného pod bodem 2: .......... hlasů, tj. .........% z celkového počtu ......... hlasů</w:t>
      </w:r>
    </w:p>
    <w:p w:rsidR="00BF6CC4" w:rsidRPr="0039023F" w:rsidRDefault="00BF6CC4" w:rsidP="002E6AF1">
      <w:pPr>
        <w:spacing w:after="0" w:line="240" w:lineRule="auto"/>
        <w:jc w:val="both"/>
        <w:rPr>
          <w:rFonts w:ascii="Arial" w:hAnsi="Arial" w:cs="Arial"/>
        </w:rPr>
      </w:pPr>
      <w:r w:rsidRPr="0039023F">
        <w:rPr>
          <w:rFonts w:ascii="Arial" w:hAnsi="Arial" w:cs="Arial"/>
        </w:rPr>
        <w:t xml:space="preserve">Návrh </w:t>
      </w:r>
      <w:r w:rsidRPr="0039023F">
        <w:rPr>
          <w:rFonts w:ascii="Arial" w:hAnsi="Arial" w:cs="Arial"/>
          <w:color w:val="244061"/>
        </w:rPr>
        <w:t>byl/nebyl</w:t>
      </w:r>
      <w:r w:rsidRPr="0039023F">
        <w:rPr>
          <w:rFonts w:ascii="Arial" w:hAnsi="Arial" w:cs="Arial"/>
        </w:rPr>
        <w:t xml:space="preserve"> přijat. </w:t>
      </w:r>
    </w:p>
    <w:p w:rsidR="00BF6CC4" w:rsidRPr="0039023F" w:rsidRDefault="00BF6CC4" w:rsidP="002E6AF1">
      <w:pPr>
        <w:spacing w:after="0" w:line="240" w:lineRule="auto"/>
        <w:jc w:val="both"/>
        <w:rPr>
          <w:rFonts w:ascii="Arial" w:hAnsi="Arial" w:cs="Arial"/>
        </w:rPr>
      </w:pPr>
    </w:p>
    <w:p w:rsidR="00BF6CC4" w:rsidRPr="0039023F" w:rsidRDefault="00BF6CC4" w:rsidP="002E6AF1">
      <w:pPr>
        <w:spacing w:after="0" w:line="240" w:lineRule="auto"/>
        <w:jc w:val="both"/>
        <w:rPr>
          <w:rFonts w:ascii="Arial" w:hAnsi="Arial" w:cs="Arial"/>
        </w:rPr>
      </w:pPr>
      <w:r w:rsidRPr="0039023F">
        <w:rPr>
          <w:rFonts w:ascii="Arial" w:hAnsi="Arial" w:cs="Arial"/>
        </w:rPr>
        <w:t>Pro přijetí návrhu uvedeného pod bodem 3: .......... hlasů, tj. .........% z celkového počtu ......... hlasů</w:t>
      </w:r>
    </w:p>
    <w:p w:rsidR="00BF6CC4" w:rsidRPr="0039023F" w:rsidRDefault="00BF6CC4" w:rsidP="002E6AF1">
      <w:pPr>
        <w:spacing w:after="0" w:line="240" w:lineRule="auto"/>
        <w:jc w:val="both"/>
        <w:rPr>
          <w:rFonts w:ascii="Arial" w:hAnsi="Arial" w:cs="Arial"/>
        </w:rPr>
      </w:pPr>
      <w:r w:rsidRPr="0039023F">
        <w:rPr>
          <w:rFonts w:ascii="Arial" w:hAnsi="Arial" w:cs="Arial"/>
        </w:rPr>
        <w:t>Proti přijetí návrhu uvedeného pod bodem 3: .......... hlasů, tj. .........% z celkového počtu ......... hlasů</w:t>
      </w:r>
    </w:p>
    <w:p w:rsidR="00BF6CC4" w:rsidRPr="0039023F" w:rsidRDefault="00BF6CC4" w:rsidP="002E6AF1">
      <w:pPr>
        <w:spacing w:after="0" w:line="240" w:lineRule="auto"/>
        <w:jc w:val="both"/>
        <w:rPr>
          <w:rFonts w:ascii="Arial" w:hAnsi="Arial" w:cs="Arial"/>
        </w:rPr>
      </w:pPr>
      <w:r w:rsidRPr="0039023F">
        <w:rPr>
          <w:rFonts w:ascii="Arial" w:hAnsi="Arial" w:cs="Arial"/>
        </w:rPr>
        <w:t xml:space="preserve">Návrh </w:t>
      </w:r>
      <w:r w:rsidRPr="0039023F">
        <w:rPr>
          <w:rFonts w:ascii="Arial" w:hAnsi="Arial" w:cs="Arial"/>
          <w:color w:val="244061"/>
        </w:rPr>
        <w:t>byl/nebyl</w:t>
      </w:r>
      <w:r w:rsidRPr="0039023F">
        <w:rPr>
          <w:rFonts w:ascii="Arial" w:hAnsi="Arial" w:cs="Arial"/>
        </w:rPr>
        <w:t xml:space="preserve"> přijat. </w:t>
      </w:r>
    </w:p>
    <w:p w:rsidR="00BF6CC4" w:rsidRPr="0039023F" w:rsidRDefault="00BF6CC4" w:rsidP="002E6AF1">
      <w:pPr>
        <w:jc w:val="both"/>
        <w:rPr>
          <w:rFonts w:ascii="Arial" w:hAnsi="Arial" w:cs="Arial"/>
        </w:rPr>
      </w:pPr>
    </w:p>
    <w:p w:rsidR="00BF6CC4" w:rsidRPr="0039023F" w:rsidRDefault="00BF6CC4" w:rsidP="002E6AF1">
      <w:pPr>
        <w:jc w:val="both"/>
        <w:rPr>
          <w:rFonts w:ascii="Arial" w:hAnsi="Arial" w:cs="Arial"/>
        </w:rPr>
      </w:pPr>
      <w:r w:rsidRPr="0039023F">
        <w:rPr>
          <w:rFonts w:ascii="Arial" w:hAnsi="Arial" w:cs="Arial"/>
        </w:rPr>
        <w:t>Po sečtení doručených hlasů bylo zjištěno, že členové samosprávy č. ......,</w:t>
      </w:r>
      <w:bookmarkStart w:id="0" w:name="_GoBack"/>
      <w:bookmarkEnd w:id="0"/>
    </w:p>
    <w:p w:rsidR="00BF6CC4" w:rsidRPr="0039023F" w:rsidRDefault="00BF6CC4" w:rsidP="002E6AF1">
      <w:pPr>
        <w:jc w:val="both"/>
        <w:rPr>
          <w:rFonts w:ascii="Arial" w:hAnsi="Arial" w:cs="Arial"/>
        </w:rPr>
      </w:pPr>
      <w:r w:rsidRPr="0039023F">
        <w:rPr>
          <w:rFonts w:ascii="Arial" w:hAnsi="Arial" w:cs="Arial"/>
        </w:rPr>
        <w:t>dne ............</w:t>
      </w:r>
      <w:r w:rsidRPr="0039023F">
        <w:rPr>
          <w:rFonts w:ascii="Arial" w:hAnsi="Arial" w:cs="Arial"/>
          <w:i/>
          <w:iCs/>
          <w:color w:val="4BACC6"/>
        </w:rPr>
        <w:t>(uvede se poslední den lhůty)</w:t>
      </w:r>
      <w:r w:rsidRPr="0039023F">
        <w:rPr>
          <w:rFonts w:ascii="Arial" w:hAnsi="Arial" w:cs="Arial"/>
          <w:color w:val="0070C0"/>
        </w:rPr>
        <w:t>s účinností ke dni …………</w:t>
      </w:r>
      <w:r w:rsidRPr="0039023F">
        <w:rPr>
          <w:rFonts w:ascii="Arial" w:hAnsi="Arial" w:cs="Arial"/>
          <w:i/>
          <w:iCs/>
          <w:color w:val="4BACC6"/>
        </w:rPr>
        <w:t>(uvede se poslední den lhůty nebo jiný den, který byl jako den účinnosti v návrhu rozhodnutí)</w:t>
      </w:r>
      <w:r w:rsidRPr="0039023F">
        <w:rPr>
          <w:rFonts w:ascii="Arial" w:hAnsi="Arial" w:cs="Arial"/>
        </w:rPr>
        <w:t xml:space="preserve">, přijali toto rozhodnutí: </w:t>
      </w:r>
    </w:p>
    <w:p w:rsidR="00BF6CC4" w:rsidRPr="0039023F" w:rsidRDefault="00BF6CC4" w:rsidP="002E6AF1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88"/>
      </w:tblGrid>
      <w:tr w:rsidR="00BF6CC4" w:rsidRPr="00DA71E6">
        <w:tc>
          <w:tcPr>
            <w:tcW w:w="9288" w:type="dxa"/>
          </w:tcPr>
          <w:p w:rsidR="00BF6CC4" w:rsidRPr="0039023F" w:rsidRDefault="00BF6CC4" w:rsidP="00DA71E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BF6CC4" w:rsidRPr="0039023F" w:rsidRDefault="00BF6CC4" w:rsidP="00DA71E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9023F">
              <w:rPr>
                <w:rFonts w:ascii="Arial" w:hAnsi="Arial" w:cs="Arial"/>
              </w:rPr>
              <w:t>Členská schůze samosprávy č. ......</w:t>
            </w:r>
          </w:p>
          <w:p w:rsidR="00BF6CC4" w:rsidRPr="0039023F" w:rsidRDefault="00BF6CC4" w:rsidP="00DA71E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BF6CC4" w:rsidRPr="0039023F" w:rsidRDefault="00BF6CC4" w:rsidP="00DA71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39023F">
              <w:rPr>
                <w:rFonts w:ascii="Arial" w:hAnsi="Arial" w:cs="Arial"/>
              </w:rPr>
              <w:t>Schvaluje ..............................................................</w:t>
            </w:r>
          </w:p>
          <w:p w:rsidR="00BF6CC4" w:rsidRPr="0039023F" w:rsidRDefault="00BF6CC4" w:rsidP="00DA71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39023F">
              <w:rPr>
                <w:rFonts w:ascii="Arial" w:hAnsi="Arial" w:cs="Arial"/>
              </w:rPr>
              <w:t>Odvolává / jmenuje  .............................................</w:t>
            </w:r>
          </w:p>
          <w:p w:rsidR="00BF6CC4" w:rsidRPr="0039023F" w:rsidRDefault="00BF6CC4" w:rsidP="00DA71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39023F">
              <w:rPr>
                <w:rFonts w:ascii="Arial" w:hAnsi="Arial" w:cs="Arial"/>
              </w:rPr>
              <w:t>..................</w:t>
            </w:r>
          </w:p>
          <w:p w:rsidR="00BF6CC4" w:rsidRPr="0039023F" w:rsidRDefault="00BF6CC4" w:rsidP="00DA71E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BF6CC4" w:rsidRPr="00DA71E6" w:rsidRDefault="00BF6CC4" w:rsidP="00DA71E6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color w:val="4BACC6"/>
              </w:rPr>
            </w:pPr>
            <w:r w:rsidRPr="0039023F">
              <w:rPr>
                <w:rFonts w:ascii="Arial" w:hAnsi="Arial" w:cs="Arial"/>
                <w:i/>
                <w:iCs/>
                <w:color w:val="4BACC6"/>
              </w:rPr>
              <w:t>(Doplnit celý text rozhodnutí, které byl schválen).</w:t>
            </w:r>
          </w:p>
          <w:p w:rsidR="00BF6CC4" w:rsidRPr="00DA71E6" w:rsidRDefault="00BF6CC4" w:rsidP="00DA71E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BF6CC4" w:rsidRPr="002E6AF1" w:rsidRDefault="00BF6CC4" w:rsidP="002E6AF1">
      <w:pPr>
        <w:rPr>
          <w:rFonts w:ascii="Arial" w:hAnsi="Arial" w:cs="Arial"/>
        </w:rPr>
      </w:pPr>
    </w:p>
    <w:p w:rsidR="00BF6CC4" w:rsidRDefault="00BF6CC4" w:rsidP="002E6AF1">
      <w:pPr>
        <w:rPr>
          <w:rFonts w:ascii="Arial" w:hAnsi="Arial" w:cs="Arial"/>
        </w:rPr>
      </w:pPr>
      <w:r w:rsidRPr="002E6AF1">
        <w:rPr>
          <w:rFonts w:ascii="Arial" w:hAnsi="Arial" w:cs="Arial"/>
        </w:rPr>
        <w:t>V</w:t>
      </w:r>
      <w:r>
        <w:rPr>
          <w:rFonts w:ascii="Arial" w:hAnsi="Arial" w:cs="Arial"/>
        </w:rPr>
        <w:t>e ……….</w:t>
      </w:r>
      <w:r w:rsidRPr="002E6AF1">
        <w:rPr>
          <w:rFonts w:ascii="Arial" w:hAnsi="Arial" w:cs="Arial"/>
        </w:rPr>
        <w:t>........... dne .................. 202</w:t>
      </w:r>
      <w:r>
        <w:rPr>
          <w:rFonts w:ascii="Arial" w:hAnsi="Arial" w:cs="Arial"/>
        </w:rPr>
        <w:t>2</w:t>
      </w:r>
    </w:p>
    <w:p w:rsidR="00BF6CC4" w:rsidRDefault="00BF6CC4" w:rsidP="002E6AF1">
      <w:r>
        <w:rPr>
          <w:rFonts w:ascii="Arial" w:hAnsi="Arial" w:cs="Arial"/>
        </w:rPr>
        <w:t>Podpis:  …………………………………….</w:t>
      </w:r>
      <w:r w:rsidRPr="002E6AF1">
        <w:rPr>
          <w:rFonts w:ascii="Arial" w:hAnsi="Arial" w:cs="Arial"/>
        </w:rPr>
        <w:tab/>
      </w:r>
      <w:r w:rsidRPr="002E6AF1">
        <w:rPr>
          <w:rFonts w:ascii="Arial" w:hAnsi="Arial" w:cs="Arial"/>
        </w:rPr>
        <w:tab/>
      </w:r>
      <w:r w:rsidRPr="002E6AF1">
        <w:rPr>
          <w:rFonts w:ascii="Arial" w:hAnsi="Arial" w:cs="Arial"/>
        </w:rPr>
        <w:tab/>
      </w:r>
    </w:p>
    <w:sectPr w:rsidR="00BF6CC4" w:rsidSect="002B2E1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4754"/>
    <w:multiLevelType w:val="hybridMultilevel"/>
    <w:tmpl w:val="EFCE4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6AF1"/>
    <w:rsid w:val="00043E57"/>
    <w:rsid w:val="002B2E11"/>
    <w:rsid w:val="002E6AF1"/>
    <w:rsid w:val="0039023F"/>
    <w:rsid w:val="003A3ACB"/>
    <w:rsid w:val="0070274B"/>
    <w:rsid w:val="009269C7"/>
    <w:rsid w:val="00B8339E"/>
    <w:rsid w:val="00BF6CC4"/>
    <w:rsid w:val="00C51D6D"/>
    <w:rsid w:val="00C914A7"/>
    <w:rsid w:val="00DA71E6"/>
    <w:rsid w:val="00E429F4"/>
    <w:rsid w:val="00FD1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74B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E6AF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2E6AF1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292</Words>
  <Characters>1728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</dc:title>
  <dc:subject/>
  <dc:creator>Hynek Raichart</dc:creator>
  <cp:keywords/>
  <dc:description/>
  <cp:lastModifiedBy>hynek</cp:lastModifiedBy>
  <cp:revision>3</cp:revision>
  <cp:lastPrinted>2020-11-09T10:05:00Z</cp:lastPrinted>
  <dcterms:created xsi:type="dcterms:W3CDTF">2020-11-09T10:05:00Z</dcterms:created>
  <dcterms:modified xsi:type="dcterms:W3CDTF">2022-03-03T13:35:00Z</dcterms:modified>
</cp:coreProperties>
</file>