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6A6" w:rsidRDefault="00C576A6"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P" style="position:absolute;margin-left:38.65pt;margin-top:14.1pt;width:41.25pt;height:51.75pt;z-index:-251658240;visibility:visible">
            <v:imagedata r:id="rId4" o:title=""/>
          </v:shape>
        </w:pict>
      </w:r>
    </w:p>
    <w:p w:rsidR="00C576A6" w:rsidRDefault="00C576A6" w:rsidP="00050C5F"/>
    <w:p w:rsidR="00C576A6" w:rsidRPr="00C51D6D" w:rsidRDefault="00C576A6" w:rsidP="00050C5F">
      <w:pPr>
        <w:pStyle w:val="Nadpis"/>
        <w:rPr>
          <w:rFonts w:ascii="Arial" w:hAnsi="Arial" w:cs="Arial"/>
          <w:sz w:val="32"/>
          <w:szCs w:val="32"/>
        </w:rPr>
      </w:pPr>
      <w:r>
        <w:rPr>
          <w:rFonts w:cs="Calibri"/>
        </w:rPr>
        <w:tab/>
      </w:r>
      <w:r w:rsidRPr="00C51D6D">
        <w:rPr>
          <w:rFonts w:ascii="Arial" w:hAnsi="Arial" w:cs="Arial"/>
          <w:sz w:val="32"/>
          <w:szCs w:val="32"/>
        </w:rPr>
        <w:t>Stavební bytové družstvo občanů Průkopník</w:t>
      </w:r>
    </w:p>
    <w:p w:rsidR="00C576A6" w:rsidRDefault="00C576A6" w:rsidP="00050C5F">
      <w:pPr>
        <w:tabs>
          <w:tab w:val="left" w:pos="2865"/>
        </w:tabs>
      </w:pPr>
    </w:p>
    <w:p w:rsidR="00C576A6" w:rsidRDefault="00C576A6" w:rsidP="00050C5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50C5F">
        <w:rPr>
          <w:rFonts w:ascii="Arial" w:hAnsi="Arial" w:cs="Arial"/>
          <w:b/>
          <w:bCs/>
          <w:sz w:val="28"/>
          <w:szCs w:val="28"/>
        </w:rPr>
        <w:t xml:space="preserve">VYJÁDŘENÍ K NÁVRHU ROZHODNUTÍ </w:t>
      </w:r>
      <w:r w:rsidRPr="005F69BF">
        <w:rPr>
          <w:rFonts w:ascii="Arial" w:hAnsi="Arial" w:cs="Arial"/>
          <w:b/>
          <w:bCs/>
          <w:sz w:val="28"/>
          <w:szCs w:val="28"/>
        </w:rPr>
        <w:t>ČLENSKÉ SCHŮZE</w:t>
      </w:r>
    </w:p>
    <w:p w:rsidR="00C576A6" w:rsidRPr="00050C5F" w:rsidRDefault="00C576A6" w:rsidP="00050C5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„</w:t>
      </w:r>
      <w:r w:rsidRPr="00050C5F">
        <w:rPr>
          <w:rFonts w:ascii="Arial" w:hAnsi="Arial" w:cs="Arial"/>
          <w:b/>
          <w:bCs/>
          <w:sz w:val="28"/>
          <w:szCs w:val="28"/>
        </w:rPr>
        <w:t>PER ROLLAM</w:t>
      </w:r>
      <w:r>
        <w:rPr>
          <w:rFonts w:ascii="Arial" w:hAnsi="Arial" w:cs="Arial"/>
          <w:b/>
          <w:bCs/>
          <w:sz w:val="28"/>
          <w:szCs w:val="28"/>
        </w:rPr>
        <w:t>“</w:t>
      </w:r>
    </w:p>
    <w:p w:rsidR="00C576A6" w:rsidRPr="00050C5F" w:rsidRDefault="00C576A6" w:rsidP="00050C5F">
      <w:pPr>
        <w:rPr>
          <w:rFonts w:ascii="Arial" w:hAnsi="Arial" w:cs="Arial"/>
        </w:rPr>
      </w:pPr>
      <w:r w:rsidRPr="00050C5F">
        <w:rPr>
          <w:rFonts w:ascii="Arial" w:hAnsi="Arial" w:cs="Arial"/>
        </w:rPr>
        <w:t>Já, ……………………………………………………………………………..</w:t>
      </w:r>
      <w:r w:rsidRPr="00050C5F">
        <w:rPr>
          <w:rFonts w:ascii="Arial" w:hAnsi="Arial" w:cs="Arial"/>
          <w:i/>
          <w:iCs/>
        </w:rPr>
        <w:t>(uvést jméno a příjmení)</w:t>
      </w:r>
      <w:r w:rsidRPr="00050C5F">
        <w:rPr>
          <w:rFonts w:ascii="Arial" w:hAnsi="Arial" w:cs="Arial"/>
        </w:rPr>
        <w:t>, nar. ..................., bytem ........................................., jakožto</w:t>
      </w:r>
      <w:r>
        <w:rPr>
          <w:rFonts w:ascii="Arial" w:hAnsi="Arial" w:cs="Arial"/>
        </w:rPr>
        <w:t xml:space="preserve"> </w:t>
      </w:r>
      <w:r w:rsidRPr="00050C5F">
        <w:rPr>
          <w:rFonts w:ascii="Arial" w:hAnsi="Arial" w:cs="Arial"/>
          <w:color w:val="244061"/>
        </w:rPr>
        <w:t>člen</w:t>
      </w:r>
      <w:r w:rsidRPr="00050C5F">
        <w:rPr>
          <w:rFonts w:ascii="Arial" w:hAnsi="Arial" w:cs="Arial"/>
        </w:rPr>
        <w:t xml:space="preserve"> samosprávy č. …</w:t>
      </w:r>
      <w:r>
        <w:rPr>
          <w:rFonts w:ascii="Arial" w:hAnsi="Arial" w:cs="Arial"/>
        </w:rPr>
        <w:t>…</w:t>
      </w:r>
      <w:r w:rsidRPr="00050C5F">
        <w:rPr>
          <w:rFonts w:ascii="Arial" w:hAnsi="Arial" w:cs="Arial"/>
        </w:rPr>
        <w:t>.,</w:t>
      </w:r>
    </w:p>
    <w:p w:rsidR="00C576A6" w:rsidRPr="00050C5F" w:rsidRDefault="00C576A6" w:rsidP="00050C5F">
      <w:pPr>
        <w:jc w:val="both"/>
        <w:rPr>
          <w:rFonts w:ascii="Arial" w:hAnsi="Arial" w:cs="Arial"/>
        </w:rPr>
      </w:pPr>
      <w:r w:rsidRPr="00050C5F">
        <w:rPr>
          <w:rFonts w:ascii="Arial" w:hAnsi="Arial" w:cs="Arial"/>
        </w:rPr>
        <w:t xml:space="preserve">tímto potvrzuji, že výzva k rozhodnutí </w:t>
      </w:r>
      <w:r>
        <w:rPr>
          <w:rFonts w:ascii="Arial" w:hAnsi="Arial" w:cs="Arial"/>
        </w:rPr>
        <w:t xml:space="preserve">členské schůze samosprávy č. </w:t>
      </w:r>
      <w:r w:rsidRPr="00050C5F">
        <w:rPr>
          <w:rFonts w:ascii="Arial" w:hAnsi="Arial" w:cs="Arial"/>
        </w:rPr>
        <w:t>…… „per rollam“</w:t>
      </w:r>
      <w:r>
        <w:rPr>
          <w:rFonts w:ascii="Arial" w:hAnsi="Arial" w:cs="Arial"/>
        </w:rPr>
        <w:t>,</w:t>
      </w:r>
      <w:r w:rsidRPr="00050C5F">
        <w:rPr>
          <w:rFonts w:ascii="Arial" w:hAnsi="Arial" w:cs="Arial"/>
        </w:rPr>
        <w:t xml:space="preserve"> (mimo zasedání), týkající </w:t>
      </w:r>
      <w:r>
        <w:rPr>
          <w:rFonts w:ascii="Arial" w:hAnsi="Arial" w:cs="Arial"/>
        </w:rPr>
        <w:t>se</w:t>
      </w:r>
      <w:r w:rsidRPr="00050C5F">
        <w:rPr>
          <w:rFonts w:ascii="Arial" w:hAnsi="Arial" w:cs="Arial"/>
        </w:rPr>
        <w:t xml:space="preserve">   …………………………………………, mi byla doručena dne ………………………………… </w:t>
      </w:r>
    </w:p>
    <w:p w:rsidR="00C576A6" w:rsidRPr="00050C5F" w:rsidRDefault="00C576A6" w:rsidP="00050C5F">
      <w:pPr>
        <w:rPr>
          <w:rFonts w:ascii="Arial" w:hAnsi="Arial" w:cs="Arial"/>
        </w:rPr>
      </w:pPr>
      <w:r w:rsidRPr="00050C5F">
        <w:rPr>
          <w:rFonts w:ascii="Arial" w:hAnsi="Arial" w:cs="Arial"/>
        </w:rPr>
        <w:t xml:space="preserve">Zároveň se vyjadřuji k návrhu obsaženého ve výzvě k hlasování členů ČS č. ……… mimo zasedání per rollam následovně: </w:t>
      </w:r>
    </w:p>
    <w:p w:rsidR="00C576A6" w:rsidRPr="000B7D71" w:rsidRDefault="00C576A6" w:rsidP="00050C5F">
      <w:pPr>
        <w:rPr>
          <w:rFonts w:ascii="Arial" w:hAnsi="Arial" w:cs="Arial"/>
          <w:i/>
          <w:iCs/>
          <w:color w:val="4BACC6"/>
        </w:rPr>
      </w:pPr>
      <w:r w:rsidRPr="000B7D71">
        <w:rPr>
          <w:rFonts w:ascii="Arial" w:hAnsi="Arial" w:cs="Arial"/>
          <w:b/>
          <w:bCs/>
        </w:rPr>
        <w:t>S návrhem uvedeným bod bodem 1:</w:t>
      </w:r>
      <w:r w:rsidRPr="000B7D71">
        <w:rPr>
          <w:rFonts w:ascii="Arial" w:hAnsi="Arial" w:cs="Arial"/>
        </w:rPr>
        <w:t xml:space="preserve"> „Schvaluje se .......................“ </w:t>
      </w:r>
      <w:r w:rsidRPr="0061690D">
        <w:rPr>
          <w:rFonts w:ascii="Arial" w:hAnsi="Arial" w:cs="Arial"/>
          <w:i/>
          <w:iCs/>
          <w:color w:val="4BACC6"/>
        </w:rPr>
        <w:t>(doplnit celý text návrhu rozhodnutí, jak je uveden ve výzvě)</w:t>
      </w:r>
    </w:p>
    <w:p w:rsidR="00C576A6" w:rsidRPr="000B7D71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  <w:b/>
          <w:bCs/>
        </w:rPr>
        <w:t>Souhlasím/ Nesouhlasím</w:t>
      </w:r>
      <w:r w:rsidRPr="000B7D71">
        <w:rPr>
          <w:rFonts w:ascii="Arial" w:hAnsi="Arial" w:cs="Arial"/>
        </w:rPr>
        <w:t>(zakroužkujte)</w:t>
      </w:r>
    </w:p>
    <w:p w:rsidR="00C576A6" w:rsidRPr="000B7D71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</w:rPr>
        <w:t>Odůvodnění (nepovinné): ……………………………………………………………..........................................…………….</w:t>
      </w:r>
    </w:p>
    <w:p w:rsidR="00C576A6" w:rsidRPr="000B7D71" w:rsidRDefault="00C576A6" w:rsidP="00050C5F">
      <w:pPr>
        <w:rPr>
          <w:rFonts w:ascii="Arial" w:hAnsi="Arial" w:cs="Arial"/>
          <w:b/>
          <w:bCs/>
        </w:rPr>
      </w:pPr>
    </w:p>
    <w:p w:rsidR="00C576A6" w:rsidRPr="000B7D71" w:rsidRDefault="00C576A6" w:rsidP="00050C5F">
      <w:pPr>
        <w:rPr>
          <w:rFonts w:ascii="Arial" w:hAnsi="Arial" w:cs="Arial"/>
          <w:i/>
          <w:iCs/>
          <w:color w:val="4BACC6"/>
        </w:rPr>
      </w:pPr>
      <w:r w:rsidRPr="000B7D71">
        <w:rPr>
          <w:rFonts w:ascii="Arial" w:hAnsi="Arial" w:cs="Arial"/>
          <w:b/>
          <w:bCs/>
        </w:rPr>
        <w:t>S návrhem uvedeným bod bodem 2</w:t>
      </w:r>
      <w:r w:rsidRPr="000B7D71">
        <w:rPr>
          <w:rFonts w:ascii="Arial" w:hAnsi="Arial" w:cs="Arial"/>
        </w:rPr>
        <w:t xml:space="preserve">: „Odvolává se / Jmenuje se ................“ </w:t>
      </w:r>
      <w:r w:rsidRPr="0061690D">
        <w:rPr>
          <w:rFonts w:ascii="Arial" w:hAnsi="Arial" w:cs="Arial"/>
          <w:i/>
          <w:iCs/>
          <w:color w:val="4BACC6"/>
        </w:rPr>
        <w:t>(doplnit celý text návrhu rozhodnutí, jak je uveden ve výzvě)</w:t>
      </w:r>
    </w:p>
    <w:p w:rsidR="00C576A6" w:rsidRPr="000B7D71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  <w:b/>
          <w:bCs/>
        </w:rPr>
        <w:t>Souhlasím / Nesouhlasím</w:t>
      </w:r>
      <w:r w:rsidRPr="000B7D71">
        <w:rPr>
          <w:rFonts w:ascii="Arial" w:hAnsi="Arial" w:cs="Arial"/>
        </w:rPr>
        <w:t xml:space="preserve"> (zakroužkujte)</w:t>
      </w:r>
    </w:p>
    <w:p w:rsidR="00C576A6" w:rsidRPr="000B7D71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</w:rPr>
        <w:t>Odůvodnění (nepovinné): ……………………………………………………………..........................................…………….</w:t>
      </w:r>
    </w:p>
    <w:p w:rsidR="00C576A6" w:rsidRPr="000B7D71" w:rsidRDefault="00C576A6" w:rsidP="00050C5F">
      <w:pPr>
        <w:rPr>
          <w:rFonts w:ascii="Arial" w:hAnsi="Arial" w:cs="Arial"/>
          <w:b/>
          <w:bCs/>
        </w:rPr>
      </w:pPr>
    </w:p>
    <w:p w:rsidR="00C576A6" w:rsidRPr="000B7D71" w:rsidRDefault="00C576A6" w:rsidP="00050C5F">
      <w:pPr>
        <w:rPr>
          <w:rFonts w:ascii="Arial" w:hAnsi="Arial" w:cs="Arial"/>
          <w:i/>
          <w:iCs/>
          <w:color w:val="4BACC6"/>
        </w:rPr>
      </w:pPr>
      <w:r w:rsidRPr="000B7D71">
        <w:rPr>
          <w:rFonts w:ascii="Arial" w:hAnsi="Arial" w:cs="Arial"/>
          <w:b/>
          <w:bCs/>
        </w:rPr>
        <w:t>S návrhem uvedeným bod bodem 3</w:t>
      </w:r>
      <w:r w:rsidRPr="000B7D71">
        <w:rPr>
          <w:rFonts w:ascii="Arial" w:hAnsi="Arial" w:cs="Arial"/>
        </w:rPr>
        <w:t xml:space="preserve">: „..........................“ </w:t>
      </w:r>
      <w:r w:rsidRPr="0061690D">
        <w:rPr>
          <w:rFonts w:ascii="Arial" w:hAnsi="Arial" w:cs="Arial"/>
          <w:i/>
          <w:iCs/>
          <w:color w:val="4BACC6"/>
        </w:rPr>
        <w:t>(doplnit celý text návrhu rozhodnutí, jak je uveden ve výzvě)</w:t>
      </w:r>
    </w:p>
    <w:p w:rsidR="00C576A6" w:rsidRPr="000B7D71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  <w:b/>
          <w:bCs/>
        </w:rPr>
        <w:t>Souhlasím / Nesouhlasím</w:t>
      </w:r>
      <w:r w:rsidRPr="000B7D71">
        <w:rPr>
          <w:rFonts w:ascii="Arial" w:hAnsi="Arial" w:cs="Arial"/>
        </w:rPr>
        <w:t xml:space="preserve"> (zakroužkujte)</w:t>
      </w:r>
    </w:p>
    <w:p w:rsidR="00C576A6" w:rsidRPr="000B7D71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</w:rPr>
        <w:t>Odůvodnění (nepovinné): ……………………………………………………………..........................................…………….</w:t>
      </w:r>
    </w:p>
    <w:p w:rsidR="00C576A6" w:rsidRDefault="00C576A6" w:rsidP="00050C5F">
      <w:pPr>
        <w:rPr>
          <w:rFonts w:ascii="Arial" w:hAnsi="Arial" w:cs="Arial"/>
        </w:rPr>
      </w:pPr>
    </w:p>
    <w:p w:rsidR="00C576A6" w:rsidRDefault="00C576A6" w:rsidP="00050C5F">
      <w:pPr>
        <w:rPr>
          <w:rFonts w:ascii="Arial" w:hAnsi="Arial" w:cs="Arial"/>
        </w:rPr>
      </w:pPr>
      <w:r w:rsidRPr="000B7D71">
        <w:rPr>
          <w:rFonts w:ascii="Arial" w:hAnsi="Arial" w:cs="Arial"/>
        </w:rPr>
        <w:t>Datum: ………………………</w:t>
      </w:r>
    </w:p>
    <w:p w:rsidR="00C576A6" w:rsidRPr="00050C5F" w:rsidRDefault="00C576A6" w:rsidP="000B7D71">
      <w:r>
        <w:rPr>
          <w:rFonts w:ascii="Arial" w:hAnsi="Arial" w:cs="Arial"/>
        </w:rPr>
        <w:t>Podpis: ……………………….</w:t>
      </w:r>
    </w:p>
    <w:sectPr w:rsidR="00C576A6" w:rsidRPr="00050C5F" w:rsidSect="00050C5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0C5F"/>
    <w:rsid w:val="00050C5F"/>
    <w:rsid w:val="000827E0"/>
    <w:rsid w:val="000B7D71"/>
    <w:rsid w:val="003C082E"/>
    <w:rsid w:val="005F69BF"/>
    <w:rsid w:val="0061690D"/>
    <w:rsid w:val="00666D0F"/>
    <w:rsid w:val="0070274B"/>
    <w:rsid w:val="00BC3035"/>
    <w:rsid w:val="00C51D6D"/>
    <w:rsid w:val="00C576A6"/>
    <w:rsid w:val="00FD7ABB"/>
    <w:rsid w:val="00FF1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74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dpis">
    <w:name w:val="Nadpis"/>
    <w:basedOn w:val="Normal"/>
    <w:next w:val="BodyText"/>
    <w:uiPriority w:val="99"/>
    <w:rsid w:val="00050C5F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styleId="BodyText">
    <w:name w:val="Body Text"/>
    <w:basedOn w:val="Normal"/>
    <w:link w:val="BodyTextChar"/>
    <w:uiPriority w:val="99"/>
    <w:semiHidden/>
    <w:rsid w:val="00050C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0C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202</Words>
  <Characters>1193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Hynek Raichart</dc:creator>
  <cp:keywords/>
  <dc:description/>
  <cp:lastModifiedBy>hynek</cp:lastModifiedBy>
  <cp:revision>4</cp:revision>
  <dcterms:created xsi:type="dcterms:W3CDTF">2020-11-09T10:03:00Z</dcterms:created>
  <dcterms:modified xsi:type="dcterms:W3CDTF">2020-11-09T12:46:00Z</dcterms:modified>
</cp:coreProperties>
</file>